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97337" w:rsidR="00AF4E3D" w:rsidP="009518CF" w:rsidRDefault="00AF4E3D" w14:paraId="02E9744C" w14:textId="37600064">
      <w:p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SU Forum Chair – Role Descriptor</w:t>
      </w:r>
    </w:p>
    <w:p w:rsidRPr="00397337" w:rsidR="00AF4E3D" w:rsidP="009518CF" w:rsidRDefault="00AF4E3D" w14:paraId="71007988" w14:textId="460D63C1">
      <w:p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Status: Part-time officer</w:t>
      </w:r>
    </w:p>
    <w:p w:rsidRPr="00397337" w:rsidR="00AF4E3D" w:rsidP="009518CF" w:rsidRDefault="00AF4E3D" w14:paraId="6DC81C34" w14:textId="705C500A">
      <w:p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Elected: By secret ballot by Falmouth and Exeter Students</w:t>
      </w:r>
    </w:p>
    <w:p w:rsidRPr="00397337" w:rsidR="00AF4E3D" w:rsidP="009518CF" w:rsidRDefault="00AF4E3D" w14:paraId="246E8695" w14:textId="77777777">
      <w:pPr>
        <w:rPr>
          <w:rFonts w:ascii="Cooper Lt BT Light" w:hAnsi="Cooper Lt BT Light" w:cs="Arial"/>
        </w:rPr>
      </w:pPr>
    </w:p>
    <w:p w:rsidRPr="00397337" w:rsidR="00AF4E3D" w:rsidP="009114A9" w:rsidRDefault="00AF4E3D" w14:paraId="5A01116F" w14:textId="6B4A098F">
      <w:pPr>
        <w:ind w:left="2880" w:hanging="2880"/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Term of Office</w:t>
      </w:r>
      <w:r w:rsidRPr="00397337" w:rsidR="001A4CEC">
        <w:rPr>
          <w:rFonts w:ascii="Cooper Lt BT Light" w:hAnsi="Cooper Lt BT Light" w:cs="Arial"/>
        </w:rPr>
        <w:t>:</w:t>
      </w:r>
      <w:r w:rsidRPr="00397337" w:rsidR="001A4CEC">
        <w:rPr>
          <w:rFonts w:ascii="Cooper Lt BT Light" w:hAnsi="Cooper Lt BT Light" w:cs="Arial"/>
        </w:rPr>
        <w:tab/>
      </w:r>
      <w:r w:rsidRPr="00397337" w:rsidR="001A4CEC">
        <w:rPr>
          <w:rFonts w:ascii="Cooper Lt BT Light" w:hAnsi="Cooper Lt BT Light" w:cs="Arial"/>
        </w:rPr>
        <w:t>One academic year (If Officer leaves university before term of office has completed, the Officer will simply stand down from post).</w:t>
      </w:r>
    </w:p>
    <w:p w:rsidRPr="00397337" w:rsidR="001A4CEC" w:rsidP="009518CF" w:rsidRDefault="001A4CEC" w14:paraId="19498B89" w14:textId="77777777">
      <w:pPr>
        <w:rPr>
          <w:rFonts w:ascii="Cooper Lt BT Light" w:hAnsi="Cooper Lt BT Light" w:cs="Arial"/>
        </w:rPr>
      </w:pPr>
    </w:p>
    <w:p w:rsidRPr="00397337" w:rsidR="001A4CEC" w:rsidP="009114A9" w:rsidRDefault="001A4CEC" w14:paraId="3FDD7958" w14:textId="7D33FB0F">
      <w:pPr>
        <w:ind w:left="2880" w:hanging="2880"/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Accountable to:</w:t>
      </w:r>
      <w:r w:rsidRPr="00397337">
        <w:rPr>
          <w:rFonts w:ascii="Cooper Lt BT Light" w:hAnsi="Cooper Lt BT Light" w:cs="Arial"/>
        </w:rPr>
        <w:tab/>
      </w:r>
      <w:r w:rsidRPr="00397337">
        <w:rPr>
          <w:rFonts w:ascii="Cooper Lt BT Light" w:hAnsi="Cooper Lt BT Light" w:cs="Arial"/>
        </w:rPr>
        <w:t>The student body via SU Board of Trustees</w:t>
      </w:r>
      <w:r w:rsidRPr="00397337" w:rsidR="00AC30CE">
        <w:rPr>
          <w:rFonts w:ascii="Cooper Lt BT Light" w:hAnsi="Cooper Lt BT Light" w:cs="Arial"/>
        </w:rPr>
        <w:t>, SU Student Council, Annual General Meeting and Union General Meetings</w:t>
      </w:r>
    </w:p>
    <w:p w:rsidRPr="00397337" w:rsidR="00AC30CE" w:rsidP="009518CF" w:rsidRDefault="00AC30CE" w14:paraId="25A77429" w14:textId="77777777">
      <w:pPr>
        <w:rPr>
          <w:rFonts w:ascii="Cooper Lt BT Light" w:hAnsi="Cooper Lt BT Light" w:cs="Arial"/>
        </w:rPr>
      </w:pPr>
    </w:p>
    <w:p w:rsidRPr="00397337" w:rsidR="00AC30CE" w:rsidP="009114A9" w:rsidRDefault="00AC30CE" w14:paraId="7EDBC3BC" w14:textId="2407701B">
      <w:pPr>
        <w:ind w:left="2880" w:hanging="2880"/>
        <w:rPr>
          <w:rFonts w:ascii="Cooper Lt BT Light" w:hAnsi="Cooper Lt BT Light" w:cs="Arial"/>
        </w:rPr>
      </w:pPr>
      <w:r w:rsidRPr="42A2547C" w:rsidR="00AC30CE">
        <w:rPr>
          <w:rFonts w:ascii="Cooper Lt BT Light" w:hAnsi="Cooper Lt BT Light" w:cs="Arial"/>
        </w:rPr>
        <w:t>Hours:</w:t>
      </w:r>
      <w:r>
        <w:tab/>
      </w:r>
      <w:r w:rsidRPr="42A2547C" w:rsidR="00AC30CE">
        <w:rPr>
          <w:rFonts w:ascii="Cooper Lt BT Light" w:hAnsi="Cooper Lt BT Light" w:cs="Arial"/>
        </w:rPr>
        <w:t>A</w:t>
      </w:r>
      <w:r w:rsidRPr="42A2547C" w:rsidR="571F209A">
        <w:rPr>
          <w:rFonts w:ascii="Cooper Lt BT Light" w:hAnsi="Cooper Lt BT Light" w:cs="Arial"/>
        </w:rPr>
        <w:t>pproximately, 4 hours per month</w:t>
      </w:r>
    </w:p>
    <w:p w:rsidRPr="00397337" w:rsidR="00AC30CE" w:rsidP="009518CF" w:rsidRDefault="00AC30CE" w14:paraId="0D1D9FB4" w14:textId="77777777">
      <w:pPr>
        <w:rPr>
          <w:rFonts w:ascii="Cooper Lt BT Light" w:hAnsi="Cooper Lt BT Light" w:cs="Arial"/>
        </w:rPr>
      </w:pPr>
    </w:p>
    <w:p w:rsidRPr="00397337" w:rsidR="00AC30CE" w:rsidP="009518CF" w:rsidRDefault="00AC30CE" w14:paraId="26D8B3ED" w14:textId="3CE1F3AD">
      <w:p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 xml:space="preserve">Remuneration: </w:t>
      </w:r>
      <w:r w:rsidRPr="00397337">
        <w:rPr>
          <w:rFonts w:ascii="Cooper Lt BT Light" w:hAnsi="Cooper Lt BT Light" w:cs="Arial"/>
        </w:rPr>
        <w:tab/>
      </w:r>
      <w:r w:rsidRPr="00397337" w:rsidR="00066CB7">
        <w:rPr>
          <w:rFonts w:ascii="Cooper Lt BT Light" w:hAnsi="Cooper Lt BT Light" w:cs="Arial"/>
        </w:rPr>
        <w:tab/>
      </w:r>
      <w:r w:rsidRPr="00397337">
        <w:rPr>
          <w:rFonts w:ascii="Cooper Lt BT Light" w:hAnsi="Cooper Lt BT Light" w:cs="Arial"/>
        </w:rPr>
        <w:t>This is a voluntary role.</w:t>
      </w:r>
    </w:p>
    <w:p w:rsidRPr="00397337" w:rsidR="009114A9" w:rsidP="009518CF" w:rsidRDefault="009114A9" w14:paraId="619F57F4" w14:textId="77777777">
      <w:pPr>
        <w:rPr>
          <w:rFonts w:ascii="Cooper Lt BT Light" w:hAnsi="Cooper Lt BT Light" w:cs="Arial"/>
        </w:rPr>
      </w:pPr>
    </w:p>
    <w:p w:rsidR="6E57B303" w:rsidP="6E57B303" w:rsidRDefault="6E57B303" w14:paraId="3FB12449" w14:textId="456A571F">
      <w:pPr>
        <w:rPr>
          <w:rFonts w:ascii="Cooper Lt BT Light" w:hAnsi="Cooper Lt BT Light" w:cs="Arial"/>
        </w:rPr>
      </w:pPr>
    </w:p>
    <w:p w:rsidRPr="00397337" w:rsidR="009114A9" w:rsidP="009518CF" w:rsidRDefault="009114A9" w14:paraId="05500F60" w14:textId="7BCCA96C">
      <w:pPr>
        <w:rPr>
          <w:rFonts w:ascii="Cooper Lt BT Light" w:hAnsi="Cooper Lt BT Light" w:cs="Arial"/>
        </w:rPr>
      </w:pPr>
      <w:r w:rsidRPr="6E57B303" w:rsidR="3912916E">
        <w:rPr>
          <w:rFonts w:ascii="Cooper Lt BT Light" w:hAnsi="Cooper Lt BT Light" w:cs="Arial"/>
        </w:rPr>
        <w:t xml:space="preserve">Forum Chair </w:t>
      </w:r>
      <w:r w:rsidRPr="6E57B303" w:rsidR="009114A9">
        <w:rPr>
          <w:rFonts w:ascii="Cooper Lt BT Light" w:hAnsi="Cooper Lt BT Light" w:cs="Arial"/>
        </w:rPr>
        <w:t>Responsibilities</w:t>
      </w:r>
      <w:r w:rsidRPr="6E57B303" w:rsidR="2A70AFBF">
        <w:rPr>
          <w:rFonts w:ascii="Cooper Lt BT Light" w:hAnsi="Cooper Lt BT Light" w:cs="Arial"/>
        </w:rPr>
        <w:t>:</w:t>
      </w:r>
    </w:p>
    <w:p w:rsidR="2A70AFBF" w:rsidP="6E57B303" w:rsidRDefault="2A70AFBF" w14:paraId="6E858172" w14:textId="3B36DCE1">
      <w:pPr>
        <w:pStyle w:val="ListParagraph"/>
        <w:numPr>
          <w:ilvl w:val="0"/>
          <w:numId w:val="9"/>
        </w:numPr>
        <w:rPr>
          <w:rFonts w:ascii="Cooper Lt BT Light" w:hAnsi="Cooper Lt BT Light" w:cs="Arial"/>
        </w:rPr>
      </w:pPr>
      <w:r w:rsidRPr="6E57B303" w:rsidR="2A70AFBF">
        <w:rPr>
          <w:rFonts w:ascii="Cooper Lt BT Light" w:hAnsi="Cooper Lt BT Light" w:cs="Arial"/>
        </w:rPr>
        <w:t>Collaborate with Forum Vice Chair, SU staff and sabbatical officers to plan, publish and promote Forum agenda.</w:t>
      </w:r>
    </w:p>
    <w:p w:rsidR="2A70AFBF" w:rsidP="6E57B303" w:rsidRDefault="2A70AFBF" w14:paraId="0036ED51" w14:textId="5094D60C">
      <w:pPr>
        <w:pStyle w:val="ListParagraph"/>
        <w:numPr>
          <w:ilvl w:val="0"/>
          <w:numId w:val="9"/>
        </w:numPr>
        <w:rPr>
          <w:rFonts w:ascii="Cooper Lt BT Light" w:hAnsi="Cooper Lt BT Light" w:cs="Arial"/>
        </w:rPr>
      </w:pPr>
      <w:r w:rsidRPr="42A2547C" w:rsidR="0093D10B">
        <w:rPr>
          <w:rFonts w:ascii="Cooper Lt BT Light" w:hAnsi="Cooper Lt BT Light" w:cs="Arial"/>
        </w:rPr>
        <w:t>Chair</w:t>
      </w:r>
      <w:r w:rsidRPr="42A2547C" w:rsidR="2A70AFBF">
        <w:rPr>
          <w:rFonts w:ascii="Cooper Lt BT Light" w:hAnsi="Cooper Lt BT Light" w:cs="Arial"/>
        </w:rPr>
        <w:t xml:space="preserve"> the Forum meetings (with support from the Vice Chair as needed)</w:t>
      </w:r>
    </w:p>
    <w:p w:rsidR="2A70AFBF" w:rsidP="6E57B303" w:rsidRDefault="2A70AFBF" w14:paraId="72426489" w14:textId="3BA8D572">
      <w:pPr>
        <w:pStyle w:val="ListParagraph"/>
        <w:numPr>
          <w:ilvl w:val="0"/>
          <w:numId w:val="9"/>
        </w:numPr>
        <w:rPr>
          <w:rFonts w:ascii="Cooper Lt BT Light" w:hAnsi="Cooper Lt BT Light" w:cs="Arial"/>
        </w:rPr>
      </w:pPr>
      <w:r w:rsidRPr="6E57B303" w:rsidR="2A70AFBF">
        <w:rPr>
          <w:rFonts w:ascii="Cooper Lt BT Light" w:hAnsi="Cooper Lt BT Light" w:cs="Arial"/>
        </w:rPr>
        <w:t>Lead on the facilitation of healthy debate and discussion at Forum meetings</w:t>
      </w:r>
    </w:p>
    <w:p w:rsidR="6E57B303" w:rsidP="6E57B303" w:rsidRDefault="6E57B303" w14:paraId="7CAF532E" w14:textId="6FE4F7EB">
      <w:pPr>
        <w:pStyle w:val="ListParagraph"/>
        <w:ind w:left="720"/>
        <w:rPr>
          <w:rFonts w:ascii="Cooper Lt BT Light" w:hAnsi="Cooper Lt BT Light" w:cs="Arial"/>
        </w:rPr>
      </w:pPr>
    </w:p>
    <w:p w:rsidR="6E57B303" w:rsidP="6E57B303" w:rsidRDefault="6E57B303" w14:paraId="4EEEDAB7" w14:textId="32133228">
      <w:pPr>
        <w:rPr>
          <w:rFonts w:ascii="Cooper Lt BT Light" w:hAnsi="Cooper Lt BT Light" w:cs="Arial"/>
        </w:rPr>
      </w:pPr>
    </w:p>
    <w:p w:rsidR="2A70AFBF" w:rsidP="6E57B303" w:rsidRDefault="2A70AFBF" w14:paraId="18C8BA21" w14:textId="724012BE">
      <w:pPr>
        <w:rPr>
          <w:rFonts w:ascii="Cooper Lt BT Light" w:hAnsi="Cooper Lt BT Light" w:cs="Arial"/>
        </w:rPr>
      </w:pPr>
      <w:r w:rsidRPr="6E57B303" w:rsidR="2A70AFBF">
        <w:rPr>
          <w:rFonts w:ascii="Cooper Lt BT Light" w:hAnsi="Cooper Lt BT Light" w:cs="Arial"/>
        </w:rPr>
        <w:t>Joint Responsibilities (shared with Forum Vice Chair):</w:t>
      </w:r>
    </w:p>
    <w:p w:rsidR="6E57B303" w:rsidP="6E57B303" w:rsidRDefault="6E57B303" w14:paraId="373FE1AA" w14:textId="42BB8296">
      <w:pPr>
        <w:rPr>
          <w:rFonts w:ascii="Cooper Lt BT Light" w:hAnsi="Cooper Lt BT Light" w:cs="Arial"/>
        </w:rPr>
      </w:pPr>
    </w:p>
    <w:p w:rsidRPr="00397337" w:rsidR="00AD66EB" w:rsidP="00066CB7" w:rsidRDefault="00670E9E" w14:paraId="66D04AD1" w14:textId="4D285C13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6E57B303" w:rsidR="00670E9E">
        <w:rPr>
          <w:rFonts w:ascii="Cooper Lt BT Light" w:hAnsi="Cooper Lt BT Light" w:cs="Arial"/>
        </w:rPr>
        <w:t xml:space="preserve">Where </w:t>
      </w:r>
      <w:r w:rsidRPr="6E57B303" w:rsidR="00670E9E">
        <w:rPr>
          <w:rFonts w:ascii="Cooper Lt BT Light" w:hAnsi="Cooper Lt BT Light" w:cs="Arial"/>
        </w:rPr>
        <w:t>appropriate</w:t>
      </w:r>
      <w:r w:rsidRPr="6E57B303" w:rsidR="00670E9E">
        <w:rPr>
          <w:rFonts w:ascii="Cooper Lt BT Light" w:hAnsi="Cooper Lt BT Light" w:cs="Arial"/>
        </w:rPr>
        <w:t>, invite relevant students and speakers to share experiences and information at Forum.</w:t>
      </w:r>
    </w:p>
    <w:p w:rsidRPr="00397337" w:rsidR="00AD66EB" w:rsidP="00066CB7" w:rsidRDefault="00AD66EB" w14:paraId="5F37BFFE" w14:textId="6873AC3A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Assist with communicating Forum outcomes to students.</w:t>
      </w:r>
    </w:p>
    <w:p w:rsidRPr="00397337" w:rsidR="00167C3A" w:rsidP="00066CB7" w:rsidRDefault="00167C3A" w14:paraId="5B7B425C" w14:textId="105C62B2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 xml:space="preserve">Encourage student </w:t>
      </w:r>
      <w:r w:rsidRPr="00397337" w:rsidR="00002A11">
        <w:rPr>
          <w:rFonts w:ascii="Cooper Lt BT Light" w:hAnsi="Cooper Lt BT Light" w:cs="Arial"/>
        </w:rPr>
        <w:t>engagement in SU democracy, empowering students to lead and create change.</w:t>
      </w:r>
    </w:p>
    <w:p w:rsidRPr="00397337" w:rsidR="00167C3A" w:rsidP="00066CB7" w:rsidRDefault="00167C3A" w14:paraId="677382C7" w14:textId="34247457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42A2547C" w:rsidR="00167C3A">
        <w:rPr>
          <w:rFonts w:ascii="Cooper Lt BT Light" w:hAnsi="Cooper Lt BT Light" w:cs="Arial"/>
        </w:rPr>
        <w:t>Make yourself known to the students of the union.</w:t>
      </w:r>
    </w:p>
    <w:p w:rsidRPr="00397337" w:rsidR="00167C3A" w:rsidP="00066CB7" w:rsidRDefault="00167C3A" w14:paraId="3893B302" w14:textId="4229D581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 xml:space="preserve">Attend meetings with staff from </w:t>
      </w:r>
      <w:proofErr w:type="gramStart"/>
      <w:r w:rsidRPr="00397337">
        <w:rPr>
          <w:rFonts w:ascii="Cooper Lt BT Light" w:hAnsi="Cooper Lt BT Light" w:cs="Arial"/>
        </w:rPr>
        <w:t>The</w:t>
      </w:r>
      <w:proofErr w:type="gramEnd"/>
      <w:r w:rsidRPr="00397337">
        <w:rPr>
          <w:rFonts w:ascii="Cooper Lt BT Light" w:hAnsi="Cooper Lt BT Light" w:cs="Arial"/>
        </w:rPr>
        <w:t xml:space="preserve"> SU, Falmouth University, the University of Exeter or FX Plus as required by the role.</w:t>
      </w:r>
    </w:p>
    <w:p w:rsidRPr="00397337" w:rsidR="00167C3A" w:rsidP="00066CB7" w:rsidRDefault="00167C3A" w14:paraId="79F71E64" w14:textId="1FE0FEB8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Attend Forum Chair training at the beginning of your role and other SU training opportunities relevant to your role.</w:t>
      </w:r>
    </w:p>
    <w:p w:rsidRPr="00397337" w:rsidR="00002A11" w:rsidP="00002A11" w:rsidRDefault="00002A11" w14:paraId="44C7EDED" w14:textId="5095E587">
      <w:pPr>
        <w:pStyle w:val="ListParagraph"/>
        <w:numPr>
          <w:ilvl w:val="0"/>
          <w:numId w:val="7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Carry out responsibilities in line with The SU constitution and bylaws.</w:t>
      </w:r>
    </w:p>
    <w:p w:rsidR="00397337" w:rsidP="00002A11" w:rsidRDefault="00397337" w14:paraId="20152E79" w14:textId="77777777">
      <w:pPr>
        <w:rPr>
          <w:rFonts w:ascii="Cooper Lt BT Light" w:hAnsi="Cooper Lt BT Light" w:cs="Arial"/>
        </w:rPr>
      </w:pPr>
    </w:p>
    <w:p w:rsidRPr="00397337" w:rsidR="00002A11" w:rsidP="00002A11" w:rsidRDefault="00002A11" w14:paraId="2A6E1AF5" w14:textId="45E5E87F">
      <w:p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Key contacts</w:t>
      </w:r>
    </w:p>
    <w:p w:rsidRPr="00397337" w:rsidR="00066CB7" w:rsidP="000F5AA2" w:rsidRDefault="000F5AA2" w14:paraId="15ED4686" w14:textId="357F7EB1">
      <w:pPr>
        <w:pStyle w:val="ListParagraph"/>
        <w:numPr>
          <w:ilvl w:val="0"/>
          <w:numId w:val="8"/>
        </w:numPr>
        <w:rPr>
          <w:rFonts w:ascii="Cooper Lt BT Light" w:hAnsi="Cooper Lt BT Light" w:cs="Arial"/>
        </w:rPr>
      </w:pPr>
      <w:r w:rsidRPr="00397337">
        <w:rPr>
          <w:rFonts w:ascii="Cooper Lt BT Light" w:hAnsi="Cooper Lt BT Light" w:cs="Arial"/>
        </w:rPr>
        <w:t>SU Sabbatical Officers</w:t>
      </w:r>
    </w:p>
    <w:p w:rsidRPr="00397337" w:rsidR="000F5AA2" w:rsidP="000F5AA2" w:rsidRDefault="000F5AA2" w14:paraId="73A905C8" w14:textId="010A17A6">
      <w:pPr>
        <w:pStyle w:val="ListParagraph"/>
        <w:numPr>
          <w:ilvl w:val="0"/>
          <w:numId w:val="8"/>
        </w:numPr>
        <w:rPr>
          <w:rFonts w:ascii="Cooper Lt BT Light" w:hAnsi="Cooper Lt BT Light" w:cs="Arial"/>
        </w:rPr>
      </w:pPr>
      <w:r w:rsidRPr="15336FDE" w:rsidR="000F5AA2">
        <w:rPr>
          <w:rFonts w:ascii="Cooper Lt BT Light" w:hAnsi="Cooper Lt BT Light" w:cs="Arial"/>
        </w:rPr>
        <w:t xml:space="preserve">Forum </w:t>
      </w:r>
      <w:r w:rsidRPr="15336FDE" w:rsidR="67E1C46B">
        <w:rPr>
          <w:rFonts w:ascii="Cooper Lt BT Light" w:hAnsi="Cooper Lt BT Light" w:cs="Arial"/>
        </w:rPr>
        <w:t>Vice Chair</w:t>
      </w:r>
    </w:p>
    <w:p w:rsidRPr="00397337" w:rsidR="000F5AA2" w:rsidP="000F5AA2" w:rsidRDefault="00397337" w14:paraId="36AB4741" w14:textId="3598C053">
      <w:pPr>
        <w:pStyle w:val="ListParagraph"/>
        <w:numPr>
          <w:ilvl w:val="0"/>
          <w:numId w:val="8"/>
        </w:numPr>
        <w:rPr>
          <w:rFonts w:ascii="Cooper Lt BT Light" w:hAnsi="Cooper Lt BT Light" w:cs="Arial"/>
        </w:rPr>
      </w:pPr>
      <w:r w:rsidRPr="1022C1BB" w:rsidR="00397337">
        <w:rPr>
          <w:rFonts w:ascii="Cooper Lt BT Light" w:hAnsi="Cooper Lt BT Light" w:cs="Arial"/>
        </w:rPr>
        <w:t>SU Engagement Team</w:t>
      </w:r>
    </w:p>
    <w:p w:rsidR="1022C1BB" w:rsidP="1022C1BB" w:rsidRDefault="1022C1BB" w14:paraId="3E6D42ED" w14:textId="6DE12DFE">
      <w:pPr>
        <w:pStyle w:val="Normal"/>
        <w:rPr>
          <w:rFonts w:ascii="Cooper Lt BT Light" w:hAnsi="Cooper Lt BT Light" w:cs="Arial"/>
        </w:rPr>
      </w:pPr>
    </w:p>
    <w:p w:rsidR="1022C1BB" w:rsidP="1022C1BB" w:rsidRDefault="1022C1BB" w14:paraId="768D68BF" w14:textId="136FE6E0">
      <w:pPr>
        <w:pStyle w:val="Normal"/>
        <w:rPr>
          <w:rFonts w:ascii="Segoe UI Emoji" w:hAnsi="Segoe UI Emoji" w:eastAsia="Segoe UI Emoji" w:cs="Segoe UI Emoji"/>
        </w:rPr>
      </w:pPr>
    </w:p>
    <w:sectPr w:rsidRPr="00397337" w:rsidR="000F5AA2" w:rsidSect="00585C93">
      <w:headerReference w:type="default" r:id="rId11"/>
      <w:pgSz w:w="11906" w:h="16838" w:orient="portrait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2A1A" w:rsidP="00B57344" w:rsidRDefault="004B2A1A" w14:paraId="412EB881" w14:textId="77777777">
      <w:r>
        <w:separator/>
      </w:r>
    </w:p>
  </w:endnote>
  <w:endnote w:type="continuationSeparator" w:id="0">
    <w:p w:rsidR="004B2A1A" w:rsidP="00B57344" w:rsidRDefault="004B2A1A" w14:paraId="2D085D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Lt BT Light">
    <w:altName w:val="COOPER LT BT LIGHT"/>
    <w:panose1 w:val="0208050304030B020404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2A1A" w:rsidP="00B57344" w:rsidRDefault="004B2A1A" w14:paraId="54014D8C" w14:textId="77777777">
      <w:r>
        <w:separator/>
      </w:r>
    </w:p>
  </w:footnote>
  <w:footnote w:type="continuationSeparator" w:id="0">
    <w:p w:rsidR="004B2A1A" w:rsidP="00B57344" w:rsidRDefault="004B2A1A" w14:paraId="59CDDD7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57344" w:rsidRDefault="002E078B" w14:paraId="2129E6FC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943DF1" wp14:editId="621933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6660" cy="107062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22" cy="10722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384709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25449F"/>
    <w:multiLevelType w:val="hybridMultilevel"/>
    <w:tmpl w:val="1092F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F748C"/>
    <w:multiLevelType w:val="hybridMultilevel"/>
    <w:tmpl w:val="F924A6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E10665"/>
    <w:multiLevelType w:val="hybridMultilevel"/>
    <w:tmpl w:val="118EB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11AB8"/>
    <w:multiLevelType w:val="hybridMultilevel"/>
    <w:tmpl w:val="5592452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6465E99"/>
    <w:multiLevelType w:val="hybridMultilevel"/>
    <w:tmpl w:val="3B5EE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53D16"/>
    <w:multiLevelType w:val="hybridMultilevel"/>
    <w:tmpl w:val="84CE3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62CED"/>
    <w:multiLevelType w:val="hybridMultilevel"/>
    <w:tmpl w:val="A9DCE1AC"/>
    <w:lvl w:ilvl="0" w:tplc="8190E4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5144CF"/>
    <w:multiLevelType w:val="hybridMultilevel"/>
    <w:tmpl w:val="39085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9">
    <w:abstractNumId w:val="8"/>
  </w:num>
  <w:num w:numId="1" w16cid:durableId="380206965">
    <w:abstractNumId w:val="2"/>
  </w:num>
  <w:num w:numId="2" w16cid:durableId="958413987">
    <w:abstractNumId w:val="0"/>
  </w:num>
  <w:num w:numId="3" w16cid:durableId="260995852">
    <w:abstractNumId w:val="5"/>
  </w:num>
  <w:num w:numId="4" w16cid:durableId="177887161">
    <w:abstractNumId w:val="4"/>
  </w:num>
  <w:num w:numId="5" w16cid:durableId="1564830047">
    <w:abstractNumId w:val="7"/>
  </w:num>
  <w:num w:numId="6" w16cid:durableId="750854621">
    <w:abstractNumId w:val="6"/>
  </w:num>
  <w:num w:numId="7" w16cid:durableId="1653367335">
    <w:abstractNumId w:val="3"/>
  </w:num>
  <w:num w:numId="8" w16cid:durableId="156225369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CF"/>
    <w:rsid w:val="00002A11"/>
    <w:rsid w:val="00066CB7"/>
    <w:rsid w:val="000F5AA2"/>
    <w:rsid w:val="00167C3A"/>
    <w:rsid w:val="001A4CEC"/>
    <w:rsid w:val="002B504D"/>
    <w:rsid w:val="002D3511"/>
    <w:rsid w:val="002E078B"/>
    <w:rsid w:val="0030530B"/>
    <w:rsid w:val="00305F6C"/>
    <w:rsid w:val="00397337"/>
    <w:rsid w:val="003E0E57"/>
    <w:rsid w:val="004B2A1A"/>
    <w:rsid w:val="004E29DC"/>
    <w:rsid w:val="00557222"/>
    <w:rsid w:val="00585C93"/>
    <w:rsid w:val="00670E9E"/>
    <w:rsid w:val="007059EB"/>
    <w:rsid w:val="00722E22"/>
    <w:rsid w:val="007F530B"/>
    <w:rsid w:val="00863937"/>
    <w:rsid w:val="00881DF3"/>
    <w:rsid w:val="009114A9"/>
    <w:rsid w:val="0093D10B"/>
    <w:rsid w:val="009518CF"/>
    <w:rsid w:val="009B06B9"/>
    <w:rsid w:val="00A01F79"/>
    <w:rsid w:val="00AC30CE"/>
    <w:rsid w:val="00AD66EB"/>
    <w:rsid w:val="00AF4E3D"/>
    <w:rsid w:val="00B57344"/>
    <w:rsid w:val="00D76F7B"/>
    <w:rsid w:val="00E25E18"/>
    <w:rsid w:val="0CF9E41B"/>
    <w:rsid w:val="1022C1BB"/>
    <w:rsid w:val="15336FDE"/>
    <w:rsid w:val="20C3C2A4"/>
    <w:rsid w:val="2A70AFBF"/>
    <w:rsid w:val="312550CE"/>
    <w:rsid w:val="3912916E"/>
    <w:rsid w:val="42A2547C"/>
    <w:rsid w:val="52E2117E"/>
    <w:rsid w:val="571F209A"/>
    <w:rsid w:val="67E1C46B"/>
    <w:rsid w:val="6A6C0B08"/>
    <w:rsid w:val="6E57B303"/>
    <w:rsid w:val="7B1476BB"/>
    <w:rsid w:val="7E1E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AA4B1"/>
  <w15:chartTrackingRefBased/>
  <w15:docId w15:val="{2550024F-AC08-0C41-92DD-2D4A96E4C6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57344"/>
  </w:style>
  <w:style w:type="paragraph" w:styleId="Footer">
    <w:name w:val="footer"/>
    <w:basedOn w:val="Normal"/>
    <w:link w:val="Foot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7344"/>
  </w:style>
  <w:style w:type="paragraph" w:styleId="NormalWeb">
    <w:name w:val="Normal (Web)"/>
    <w:basedOn w:val="Normal"/>
    <w:uiPriority w:val="99"/>
    <w:semiHidden/>
    <w:unhideWhenUsed/>
    <w:rsid w:val="00557222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05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h273433/Downloads/TR-internal-template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F7919A3E15B46857DE088E427C327" ma:contentTypeVersion="15" ma:contentTypeDescription="Create a new document." ma:contentTypeScope="" ma:versionID="c17fbfb7db4150bdedb7e480e0807aa7">
  <xsd:schema xmlns:xsd="http://www.w3.org/2001/XMLSchema" xmlns:xs="http://www.w3.org/2001/XMLSchema" xmlns:p="http://schemas.microsoft.com/office/2006/metadata/properties" xmlns:ns2="99413152-2be1-4b6e-bea2-08fd23444c45" xmlns:ns3="e34a646c-6c9f-435c-8fda-3b80bf16d22f" xmlns:ns4="d789e07b-0ed1-4892-a5c3-bb52994b9db7" targetNamespace="http://schemas.microsoft.com/office/2006/metadata/properties" ma:root="true" ma:fieldsID="d62a6392a788328d1da430bead0a7b35" ns2:_="" ns3:_="" ns4:_="">
    <xsd:import namespace="99413152-2be1-4b6e-bea2-08fd23444c45"/>
    <xsd:import namespace="e34a646c-6c9f-435c-8fda-3b80bf16d22f"/>
    <xsd:import namespace="d789e07b-0ed1-4892-a5c3-bb52994b9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13152-2be1-4b6e-bea2-08fd23444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77291d1-ad8b-45b0-85be-c6c17879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646c-6c9f-435c-8fda-3b80bf16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e07b-0ed1-4892-a5c3-bb52994b9db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353a6f-4b59-4b13-a7da-e15521794c35}" ma:internalName="TaxCatchAll" ma:showField="CatchAllData" ma:web="e34a646c-6c9f-435c-8fda-3b80bf16d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13152-2be1-4b6e-bea2-08fd23444c45">
      <Terms xmlns="http://schemas.microsoft.com/office/infopath/2007/PartnerControls"/>
    </lcf76f155ced4ddcb4097134ff3c332f>
    <TaxCatchAll xmlns="d789e07b-0ed1-4892-a5c3-bb52994b9d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B185E6-C2DE-4153-A05B-E3DB36BF2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413152-2be1-4b6e-bea2-08fd23444c45"/>
    <ds:schemaRef ds:uri="e34a646c-6c9f-435c-8fda-3b80bf16d22f"/>
    <ds:schemaRef ds:uri="d789e07b-0ed1-4892-a5c3-bb52994b9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48F42-FD3C-4271-8863-36787A5C4F88}">
  <ds:schemaRefs>
    <ds:schemaRef ds:uri="http://schemas.microsoft.com/office/2006/metadata/properties"/>
    <ds:schemaRef ds:uri="http://schemas.microsoft.com/office/infopath/2007/PartnerControls"/>
    <ds:schemaRef ds:uri="99413152-2be1-4b6e-bea2-08fd23444c45"/>
    <ds:schemaRef ds:uri="d789e07b-0ed1-4892-a5c3-bb52994b9db7"/>
  </ds:schemaRefs>
</ds:datastoreItem>
</file>

<file path=customXml/itemProps3.xml><?xml version="1.0" encoding="utf-8"?>
<ds:datastoreItem xmlns:ds="http://schemas.openxmlformats.org/officeDocument/2006/customXml" ds:itemID="{5E1874AC-A93D-1648-B02F-6EC1DB9D84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09B9FF-7901-4AE3-94A2-427A0B76A61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TR-internal-template(1).dotx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Bethan Jones</lastModifiedBy>
  <revision>16</revision>
  <dcterms:created xsi:type="dcterms:W3CDTF">2024-09-20T17:18:00.0000000Z</dcterms:created>
  <dcterms:modified xsi:type="dcterms:W3CDTF">2025-02-03T11:35:55.5132680Z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0x0101001D4F7919A3E15B46857DE088E427C327</vt:lpwstr>
  </property>
  <property fmtid="{D5CDD505-2E9C-101B-9397-08002B2CF9AE}" pid="3" name="MediaServiceImageTags">
    <vt:lpwstr/>
  </property>
</Properties>
</file>